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877" w:rsidRDefault="00571877">
      <w:r w:rsidRPr="0068417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665.25pt" o:ole="">
            <v:imagedata r:id="rId4" o:title=""/>
          </v:shape>
          <o:OLEObject Type="Embed" ProgID="FoxitReader.Document" ShapeID="_x0000_i1025" DrawAspect="Content" ObjectID="_1703052133" r:id="rId5"/>
        </w:object>
      </w:r>
      <w:r w:rsidRPr="00684177">
        <w:object w:dxaOrig="4320" w:dyaOrig="4320">
          <v:shape id="_x0000_i1026" type="#_x0000_t75" style="width:503.25pt;height:665.25pt" o:ole="">
            <v:imagedata r:id="rId6" o:title=""/>
          </v:shape>
          <o:OLEObject Type="Embed" ProgID="FoxitReader.Document" ShapeID="_x0000_i1026" DrawAspect="Content" ObjectID="_1703052134" r:id="rId7"/>
        </w:object>
      </w:r>
      <w:r w:rsidRPr="00684177">
        <w:object w:dxaOrig="4320" w:dyaOrig="4320">
          <v:shape id="_x0000_i1027" type="#_x0000_t75" style="width:512.25pt;height:674.25pt" o:ole="">
            <v:imagedata r:id="rId8" o:title=""/>
          </v:shape>
          <o:OLEObject Type="Embed" ProgID="FoxitReader.Document" ShapeID="_x0000_i1027" DrawAspect="Content" ObjectID="_1703052135" r:id="rId9"/>
        </w:object>
      </w:r>
      <w:r w:rsidRPr="00684177">
        <w:object w:dxaOrig="4320" w:dyaOrig="4320">
          <v:shape id="_x0000_i1028" type="#_x0000_t75" style="width:520.5pt;height:665.25pt" o:ole="">
            <v:imagedata r:id="rId10" o:title=""/>
          </v:shape>
          <o:OLEObject Type="Embed" ProgID="FoxitReader.Document" ShapeID="_x0000_i1028" DrawAspect="Content" ObjectID="_1703052136" r:id="rId11"/>
        </w:object>
      </w:r>
    </w:p>
    <w:sectPr w:rsidR="00571877" w:rsidSect="007577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4177"/>
    <w:rsid w:val="00571877"/>
    <w:rsid w:val="00684177"/>
    <w:rsid w:val="00757755"/>
    <w:rsid w:val="00C02CEC"/>
    <w:rsid w:val="00C0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755"/>
    <w:pPr>
      <w:spacing w:after="200" w:line="276" w:lineRule="auto"/>
    </w:pPr>
    <w:rPr>
      <w:sz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5</Pages>
  <Words>18</Words>
  <Characters>103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IEC</dc:creator>
  <cp:keywords/>
  <dc:description/>
  <cp:lastModifiedBy>User</cp:lastModifiedBy>
  <cp:revision>2</cp:revision>
  <dcterms:created xsi:type="dcterms:W3CDTF">2022-01-07T01:30:00Z</dcterms:created>
  <dcterms:modified xsi:type="dcterms:W3CDTF">2022-01-07T02:16:00Z</dcterms:modified>
</cp:coreProperties>
</file>